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kern w:val="0"/>
          <w:sz w:val="28"/>
          <w:szCs w:val="28"/>
          <w:lang w:eastAsia="zh-CN"/>
        </w:rPr>
      </w:pPr>
      <w:r>
        <w:rPr>
          <w:rFonts w:hint="eastAsia" w:ascii="宋体" w:hAnsi="宋体"/>
          <w:b/>
          <w:kern w:val="0"/>
          <w:sz w:val="28"/>
          <w:szCs w:val="28"/>
          <w:lang w:eastAsia="zh-CN"/>
        </w:rPr>
        <w:t>暨南大学2024-2026年度工程类采购代理机构遴选项目</w:t>
      </w:r>
      <w:bookmarkStart w:id="0" w:name="_GoBack"/>
      <w:bookmarkEnd w:id="0"/>
    </w:p>
    <w:p>
      <w:pPr>
        <w:jc w:val="center"/>
        <w:rPr>
          <w:rFonts w:hint="eastAsia" w:ascii="思源黑体 ExtraLight" w:hAnsi="思源黑体 ExtraLight" w:eastAsia="思源黑体 ExtraLight" w:cs="思源黑体 ExtraLight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/>
          <w:b/>
          <w:kern w:val="0"/>
          <w:sz w:val="28"/>
          <w:szCs w:val="28"/>
          <w:lang w:val="en-US" w:eastAsia="zh-CN"/>
        </w:rPr>
        <w:t>报名表</w:t>
      </w:r>
    </w:p>
    <w:tbl>
      <w:tblPr>
        <w:tblStyle w:val="4"/>
        <w:tblW w:w="90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2"/>
        <w:gridCol w:w="78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公司名称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 xml:space="preserve">                                              （加盖公章）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联系人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8" w:hRule="atLeast"/>
          <w:jc w:val="center"/>
        </w:trPr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  <w:r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78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思源黑体 ExtraLight" w:hAnsi="思源黑体 ExtraLight" w:eastAsia="思源黑体 ExtraLight" w:cs="思源黑体 Extra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463" w:bottom="1440" w:left="1463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注意事项：</w:t>
      </w:r>
      <w:r>
        <w:rPr>
          <w:rFonts w:hint="eastAsia" w:ascii="思源黑体 ExtraLight" w:hAnsi="思源黑体 ExtraLight" w:eastAsia="思源黑体 ExtraLight" w:cs="思源黑体 ExtraLight"/>
          <w:vertAlign w:val="baseline"/>
          <w:lang w:val="en-US" w:eastAsia="zh-CN"/>
        </w:rPr>
        <w:t>报名表填好相关信息后，加盖公章并扫描。同时将报名表以word文档形式和其他报名材料一起发到zbzx@jnu.edu.cn。</w:t>
      </w: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-897255</wp:posOffset>
                </wp:positionH>
                <wp:positionV relativeFrom="paragraph">
                  <wp:posOffset>207010</wp:posOffset>
                </wp:positionV>
                <wp:extent cx="7555230" cy="10067925"/>
                <wp:effectExtent l="0" t="0" r="7620" b="952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30" cy="10067925"/>
                          <a:chOff x="6648" y="18714"/>
                          <a:chExt cx="11898" cy="15855"/>
                        </a:xfrm>
                      </wpg:grpSpPr>
                      <pic:pic xmlns:pic="http://schemas.openxmlformats.org/drawingml/2006/picture">
                        <pic:nvPicPr>
                          <pic:cNvPr id="60" name="图片 42" descr="【尾页】文字使用说明页（版权说明）模板文件_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7032"/>
                          <a:stretch>
                            <a:fillRect/>
                          </a:stretch>
                        </pic:blipFill>
                        <pic:spPr>
                          <a:xfrm>
                            <a:off x="12838" y="18915"/>
                            <a:ext cx="5708" cy="156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" name="组合 9"/>
                        <wpg:cNvGrpSpPr/>
                        <wpg:grpSpPr>
                          <a:xfrm rot="0">
                            <a:off x="6648" y="18714"/>
                            <a:ext cx="6827" cy="14461"/>
                            <a:chOff x="15937" y="1281"/>
                            <a:chExt cx="6827" cy="14461"/>
                          </a:xfrm>
                        </wpg:grpSpPr>
                        <wpg:grpSp>
                          <wpg:cNvPr id="62" name="组合 102"/>
                          <wpg:cNvGrpSpPr/>
                          <wpg:grpSpPr>
                            <a:xfrm rot="0">
                              <a:off x="15937" y="1281"/>
                              <a:ext cx="6827" cy="1611"/>
                              <a:chOff x="-30" y="731"/>
                              <a:chExt cx="6827" cy="1611"/>
                            </a:xfrm>
                          </wpg:grpSpPr>
                          <wps:wsp>
                            <wps:cNvPr id="63" name="矩形 11"/>
                            <wps:cNvSpPr/>
                            <wps:spPr>
                              <a:xfrm>
                                <a:off x="-3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64" name="文本框 12"/>
                            <wps:cNvSpPr txBox="1"/>
                            <wps:spPr>
                              <a:xfrm>
                                <a:off x="166" y="731"/>
                                <a:ext cx="6631" cy="1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稻壳儿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96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65" name="直接连接符 56"/>
                          <wps:cNvCnPr/>
                          <wps:spPr>
                            <a:xfrm>
                              <a:off x="21818" y="3418"/>
                              <a:ext cx="0" cy="1232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222222">
                                  <a:alpha val="8000"/>
                                </a:srgb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66" name="组合 57"/>
                          <wpg:cNvGrpSpPr/>
                          <wpg:grpSpPr>
                            <a:xfrm rot="0">
                              <a:off x="16780" y="3333"/>
                              <a:ext cx="3135" cy="1672"/>
                              <a:chOff x="1166" y="2173"/>
                              <a:chExt cx="3135" cy="1672"/>
                            </a:xfrm>
                          </wpg:grpSpPr>
                          <wps:wsp>
                            <wps:cNvPr id="67" name="文本框 16"/>
                            <wps:cNvSpPr txBox="1"/>
                            <wps:spPr>
                              <a:xfrm>
                                <a:off x="1166" y="2173"/>
                                <a:ext cx="1506" cy="16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b/>
                                      <w:bCs w:val="0"/>
                                      <w:sz w:val="76"/>
                                      <w:szCs w:val="7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 w:val="0"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9" name="文本框 18"/>
                            <wps:cNvSpPr txBox="1"/>
                            <wps:spPr>
                              <a:xfrm>
                                <a:off x="2015" y="2526"/>
                                <a:ext cx="2286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</w:rPr>
                                    <w:t>字体说明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68" name="组合 250"/>
                          <wpg:cNvGrpSpPr/>
                          <wpg:grpSpPr>
                            <a:xfrm>
                              <a:off x="16787" y="6160"/>
                              <a:ext cx="4484" cy="1199"/>
                              <a:chOff x="16787" y="6160"/>
                              <a:chExt cx="4484" cy="1199"/>
                            </a:xfrm>
                          </wpg:grpSpPr>
                          <wps:wsp>
                            <wps:cNvPr id="228" name="直接连接符 37"/>
                            <wps:cNvCnPr/>
                            <wps:spPr>
                              <a:xfrm>
                                <a:off x="16961" y="7359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3" name="文本框 30"/>
                            <wps:cNvSpPr txBox="1"/>
                            <wps:spPr>
                              <a:xfrm>
                                <a:off x="16817" y="6160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34" name="文本框 36"/>
                            <wps:cNvSpPr txBox="1"/>
                            <wps:spPr>
                              <a:xfrm>
                                <a:off x="16787" y="6617"/>
                                <a:ext cx="3098" cy="6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69" name="组合 249"/>
                          <wpg:cNvGrpSpPr/>
                          <wpg:grpSpPr>
                            <a:xfrm>
                              <a:off x="16812" y="4771"/>
                              <a:ext cx="4436" cy="1182"/>
                              <a:chOff x="16812" y="4771"/>
                              <a:chExt cx="4436" cy="1182"/>
                            </a:xfrm>
                          </wpg:grpSpPr>
                          <wps:wsp>
                            <wps:cNvPr id="229" name="直接连接符 24"/>
                            <wps:cNvCnPr/>
                            <wps:spPr>
                              <a:xfrm>
                                <a:off x="16938" y="5953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" name="文本框 17"/>
                            <wps:cNvSpPr txBox="1"/>
                            <wps:spPr>
                              <a:xfrm>
                                <a:off x="16822" y="4771"/>
                                <a:ext cx="170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6" name="文本框 23"/>
                            <wps:cNvSpPr txBox="1"/>
                            <wps:spPr>
                              <a:xfrm>
                                <a:off x="16812" y="5297"/>
                                <a:ext cx="3052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思源黑体 Light" w:hAnsi="思源黑体 Light" w:eastAsia="思源黑体 Light" w:cs="思源黑体 Light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思源黑体ExtraLight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70" name="组合 251"/>
                          <wpg:cNvGrpSpPr/>
                          <wpg:grpSpPr>
                            <a:xfrm>
                              <a:off x="16777" y="7555"/>
                              <a:ext cx="4487" cy="1818"/>
                              <a:chOff x="16777" y="7555"/>
                              <a:chExt cx="4487" cy="1818"/>
                            </a:xfrm>
                          </wpg:grpSpPr>
                          <wps:wsp>
                            <wps:cNvPr id="230" name="直接连接符 53"/>
                            <wps:cNvCnPr/>
                            <wps:spPr>
                              <a:xfrm>
                                <a:off x="16937" y="8735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0" name="文本框 48"/>
                            <wps:cNvSpPr txBox="1"/>
                            <wps:spPr>
                              <a:xfrm>
                                <a:off x="16822" y="7555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1" name="文本框 52"/>
                            <wps:cNvSpPr txBox="1"/>
                            <wps:spPr>
                              <a:xfrm>
                                <a:off x="16777" y="8013"/>
                                <a:ext cx="4487" cy="1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44" name="文本框 55"/>
                          <wps:cNvSpPr txBox="1"/>
                          <wps:spPr>
                            <a:xfrm>
                              <a:off x="16709" y="12331"/>
                              <a:ext cx="4671" cy="17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4" w:lineRule="auto"/>
                                  <w:ind w:left="0" w:right="0" w:rightChars="0" w:firstLine="0" w:firstLineChars="0"/>
                                  <w:jc w:val="left"/>
                                  <w:textAlignment w:val="top"/>
                                  <w:outlineLvl w:val="9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【说明】</w:t>
                                </w:r>
                              </w:p>
                              <w:p>
                                <w:pPr>
                                  <w:pStyle w:val="2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64" w:lineRule="auto"/>
                                  <w:ind w:left="62" w:right="0" w:rightChars="0" w:firstLine="0" w:firstLineChars="0"/>
                                  <w:jc w:val="left"/>
                                  <w:textAlignment w:val="top"/>
                                  <w:outlineLvl w:val="9"/>
                                  <w:rPr>
                                    <w:rFonts w:hint="default"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/>
                                    <w:color w:val="222222"/>
                                    <w:kern w:val="24"/>
                                    <w:sz w:val="16"/>
                                    <w:szCs w:val="16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模板中使用的字体为思源黑体ExtraLight，该字体为开源字体，请用户按照该款开源字体的开源协议要求来使用该字体。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71" name="组合 253"/>
                          <wpg:cNvGrpSpPr/>
                          <wpg:grpSpPr>
                            <a:xfrm>
                              <a:off x="16783" y="10364"/>
                              <a:ext cx="4464" cy="1407"/>
                              <a:chOff x="16783" y="10364"/>
                              <a:chExt cx="4464" cy="1407"/>
                            </a:xfrm>
                          </wpg:grpSpPr>
                          <wps:wsp>
                            <wps:cNvPr id="246" name="直接连接符 53"/>
                            <wps:cNvCnPr/>
                            <wps:spPr>
                              <a:xfrm>
                                <a:off x="16937" y="11512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7" name="文本框 48"/>
                            <wps:cNvSpPr txBox="1"/>
                            <wps:spPr>
                              <a:xfrm>
                                <a:off x="16822" y="10364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8" name="文本框 52"/>
                            <wps:cNvSpPr txBox="1"/>
                            <wps:spPr>
                              <a:xfrm>
                                <a:off x="16783" y="10723"/>
                                <a:ext cx="3691" cy="104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72" name="组合 252"/>
                          <wpg:cNvGrpSpPr/>
                          <wpg:grpSpPr>
                            <a:xfrm>
                              <a:off x="16783" y="8946"/>
                              <a:ext cx="4598" cy="1823"/>
                              <a:chOff x="16783" y="8946"/>
                              <a:chExt cx="4598" cy="1823"/>
                            </a:xfrm>
                          </wpg:grpSpPr>
                          <wps:wsp>
                            <wps:cNvPr id="231" name="直接连接符 53"/>
                            <wps:cNvCnPr/>
                            <wps:spPr>
                              <a:xfrm>
                                <a:off x="16937" y="10102"/>
                                <a:ext cx="43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2" name="文本框 48"/>
                            <wps:cNvSpPr txBox="1"/>
                            <wps:spPr>
                              <a:xfrm>
                                <a:off x="16822" y="8946"/>
                                <a:ext cx="2288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eastAsia" w:ascii="黑体" w:hAnsi="黑体" w:eastAsia="黑体" w:cs="黑体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英文｜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43" name="文本框 52"/>
                            <wps:cNvSpPr txBox="1"/>
                            <wps:spPr>
                              <a:xfrm>
                                <a:off x="16783" y="9409"/>
                                <a:ext cx="4598" cy="13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思源黑体 Medium" w:hAnsi="思源黑体 Medium" w:eastAsia="思源黑体 Medium" w:cs="思源黑体 Medium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0.65pt;margin-top:16.3pt;height:792.75pt;width:594.9pt;z-index:251659264;mso-width-relative:page;mso-height-relative:page;" coordorigin="6648,18714" coordsize="11898,15855" o:gfxdata="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">
                <o:lock v:ext="edit" aspectratio="f"/>
                <v:shape id="图片 42" o:spid="_x0000_s1026" o:spt="75" alt="【尾页】文字使用说明页（版权说明）模板文件_02" type="#_x0000_t75" style="position:absolute;left:12838;top:18915;height:15654;width:5708;" filled="f" o:preferrelative="t" stroked="f" coordsize="21600,21600" o:gfxdata="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6jaE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croptop="4608f" o:title=""/>
                  <o:lock v:ext="edit" aspectratio="t"/>
                </v:shape>
                <v:group id="组合 9" o:spid="_x0000_s1026" o:spt="203" style="position:absolute;left:6648;top:18714;height:14461;width:6827;" coordorigin="15937,1281" coordsize="6827,14461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102" o:spid="_x0000_s1026" o:spt="203" style="position:absolute;left:15937;top:1281;height:1611;width:6827;" coordorigin="-30,731" coordsize="6827,1611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1" o:spid="_x0000_s1026" o:spt="1" style="position:absolute;left:-30;top:861;height:737;width:170;v-text-anchor:middle;" fillcolor="#FF2832" filled="t" stroked="f" coordsize="21600,21600" o:gfxdata="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ladB&#10;wAAAANsAAAAPAAAAAAAAAAEAIAAAACIAAABkcnMvZG93bnJldi54bWxQSwECFAAUAAAACACHTuJA&#10;My8FnjsAAAA5AAAAEAAAAAAAAAABACAAAAAPAQAAZHJzL3NoYXBleG1sLnhtbFBLBQYAAAAABgAG&#10;AFsBAAC5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2" o:spid="_x0000_s1026" o:spt="202" type="#_x0000_t202" style="position:absolute;left:166;top:731;height:1350;width:6631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稻壳儿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文本框 13" o:spid="_x0000_s1026" o:spt="202" type="#_x0000_t202" style="position:absolute;left:74;top:1606;height:736;width:5913;" filled="f" stroked="f" coordsize="21600,21600" o:gfxdata="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JR0c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line id="直接连接符 56" o:spid="_x0000_s1026" o:spt="20" style="position:absolute;left:21818;top:3418;height:12324;width:0;" filled="f" stroked="t" coordsize="21600,21600" o:gfxdata="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u4T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222222 [3204]" opacity="5242f" miterlimit="8" joinstyle="miter"/>
                    <v:imagedata o:title=""/>
                    <o:lock v:ext="edit" aspectratio="f"/>
                  </v:line>
                  <v:group id="组合 57" o:spid="_x0000_s1026" o:spt="203" style="position:absolute;left:16780;top:3333;height:1672;width:3135;" coordorigin="1166,2173" coordsize="3135,1672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16" o:spid="_x0000_s1026" o:spt="202" type="#_x0000_t202" style="position:absolute;left:1166;top:2173;height:1672;width:1506;" filled="f" stroked="f" coordsize="21600,21600" o:gfxdata="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l/fP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b/>
                                <w:bCs w:val="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 w:val="0"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文本框 18" o:spid="_x0000_s1026" o:spt="202" type="#_x0000_t202" style="position:absolute;left:2015;top:2526;height:1048;width:2286;" filled="f" stroked="f" coordsize="21600,21600" o:gfxdata="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5ty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</w:rPr>
                              <w:t>字体说明</w:t>
                            </w:r>
                          </w:p>
                        </w:txbxContent>
                      </v:textbox>
                    </v:shape>
                  </v:group>
                  <v:group id="组合 250" o:spid="_x0000_s1026" o:spt="203" style="position:absolute;left:16787;top:6160;height:1199;width:4484;" coordorigin="16787,6160" coordsize="4484,1199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<o:lock v:ext="edit" aspectratio="f"/>
                    <v:line id="直接连接符 37" o:spid="_x0000_s1026" o:spt="20" style="position:absolute;left:16961;top:7359;height:0;width:4310;" filled="f" stroked="t" coordsize="21600,21600" o:gfxdata="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hzC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30" o:spid="_x0000_s1026" o:spt="202" type="#_x0000_t202" style="position:absolute;left:16817;top:6160;height:736;width:2288;" filled="f" stroked="f" coordsize="21600,21600" o:gfxdata="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RgM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36" o:spid="_x0000_s1026" o:spt="202" type="#_x0000_t202" style="position:absolute;left:16787;top:6617;height:618;width:3098;" filled="f" stroked="f" coordsize="21600,21600" o:gfxdata="UEsDBAoAAAAAAIdO4kAAAAAAAAAAAAAAAAAEAAAAZHJzL1BLAwQUAAAACACHTuJAQHy1r7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sUyhb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y1r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49" o:spid="_x0000_s1026" o:spt="203" style="position:absolute;left:16812;top:4771;height:1182;width:4436;" coordorigin="16812,4771" coordsize="4436,1182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24" o:spid="_x0000_s1026" o:spt="20" style="position:absolute;left:16938;top:5953;height:0;width:4310;" filled="f" stroked="t" coordsize="21600,21600" o:gfxdata="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TWk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17" o:spid="_x0000_s1026" o:spt="202" type="#_x0000_t202" style="position:absolute;left:16822;top:4771;height:463;width:1702;" filled="f" stroked="f" coordsize="21600,21600" o:gfxdata="UEsDBAoAAAAAAIdO4kAAAAAAAAAAAAAAAAAEAAAAZHJzL1BLAwQUAAAACACHTuJALzAQNL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0Q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wED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23" o:spid="_x0000_s1026" o:spt="202" type="#_x0000_t202" style="position:absolute;left:16812;top:5297;height:456;width:3052;" filled="f" stroked="f" coordsize="21600,21600" o:gfxdata="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mI1q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Light" w:hAnsi="思源黑体 Light" w:eastAsia="思源黑体 Light" w:cs="思源黑体 Light"/>
                                <w:sz w:val="21"/>
                                <w:szCs w:val="21"/>
                                <w:lang w:val="en-US" w:eastAsia="zh-CN"/>
                              </w:rPr>
                              <w:t>思源黑体ExtraLight</w:t>
                            </w:r>
                          </w:p>
                        </w:txbxContent>
                      </v:textbox>
                    </v:shape>
                  </v:group>
                  <v:group id="组合 251" o:spid="_x0000_s1026" o:spt="203" style="position:absolute;left:16777;top:7555;height:1818;width:4487;" coordorigin="16777,7555" coordsize="4487,1818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直接连接符 53" o:spid="_x0000_s1026" o:spt="20" style="position:absolute;left:16937;top:8735;height:0;width:4310;" filled="f" stroked="t" coordsize="21600,21600" o:gfxdata="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36d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7555;height:736;width:2288;" filled="f" stroked="f" coordsize="21600,21600" o:gfxdata="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Fbc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中文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77;top:8013;height:1360;width:4487;" filled="f" stroked="f" coordsize="21600,21600" o:gfxdata="UEsDBAoAAAAAAIdO4kAAAAAAAAAAAAAAAAAEAAAAZHJzL1BLAwQUAAAACACHTuJAeonIU7wAAADc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qvoT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JyFO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文本框 55" o:spid="_x0000_s1026" o:spt="202" type="#_x0000_t202" style="position:absolute;left:16709;top:12331;height:1734;width:4671;" filled="f" stroked="f" coordsize="21600,21600" o:gfxdata="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+a8u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4" w:lineRule="auto"/>
                            <w:ind w:left="0" w:right="0" w:rightChars="0" w:firstLine="0" w:firstLineChars="0"/>
                            <w:jc w:val="left"/>
                            <w:textAlignment w:val="top"/>
                            <w:outlineLvl w:val="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【说明】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64" w:lineRule="auto"/>
                            <w:ind w:left="62" w:right="0" w:rightChars="0" w:firstLine="0" w:firstLineChars="0"/>
                            <w:jc w:val="left"/>
                            <w:textAlignment w:val="top"/>
                            <w:outlineLvl w:val="9"/>
                            <w:rPr>
                              <w:rFonts w:hint="default"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color w:val="222222"/>
                              <w:kern w:val="24"/>
                              <w:sz w:val="16"/>
                              <w:szCs w:val="16"/>
                              <w:lang w:val="en-US" w:eastAsia="zh-CN"/>
                              <w14:textFill>
                                <w14:solidFill>
                                  <w14:srgbClr w14:val="222222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模板中使用的字体为思源黑体ExtraLight，该字体为开源字体，请用户按照该款开源字体的开源协议要求来使用该字体。</w:t>
                          </w:r>
                        </w:p>
                      </w:txbxContent>
                    </v:textbox>
                  </v:shape>
                  <v:group id="组合 253" o:spid="_x0000_s1026" o:spt="203" style="position:absolute;left:16783;top:10364;height:1407;width:4464;" coordorigin="16783,10364" coordsize="4464,1407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line id="直接连接符 53" o:spid="_x0000_s1026" o:spt="20" style="position:absolute;left:16937;top:11512;height:0;width:4310;" filled="f" stroked="t" coordsize="21600,21600" o:gfxdata="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SnQ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10364;height:736;width:2288;" filled="f" stroked="f" coordsize="21600,21600" o:gfxdata="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s9b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英文｜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83;top:10723;height:1048;width:3691;" filled="f" stroked="f" coordsize="21600,21600" o:gfxdata="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uzYc6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252" o:spid="_x0000_s1026" o:spt="203" style="position:absolute;left:16783;top:8946;height:1823;width:4598;" coordorigin="16783,8946" coordsize="4598,182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<o:lock v:ext="edit" aspectratio="f"/>
                    <v:line id="直接连接符 53" o:spid="_x0000_s1026" o:spt="20" style="position:absolute;left:16937;top:10102;height:0;width:4310;" filled="f" stroked="t" coordsize="21600,21600" o:gfxdata="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7TE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222222 [3204]" opacity="5242f" miterlimit="8" joinstyle="miter"/>
                      <v:imagedata o:title=""/>
                      <o:lock v:ext="edit" aspectratio="f"/>
                    </v:line>
                    <v:shape id="文本框 48" o:spid="_x0000_s1026" o:spt="202" type="#_x0000_t202" style="position:absolute;left:16822;top:8946;height:736;width:2288;" filled="f" stroked="f" coordsize="21600,21600" o:gfxdata="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bVi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英文｜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rgbClr w14:val="222222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文本框 52" o:spid="_x0000_s1026" o:spt="202" type="#_x0000_t202" style="position:absolute;left:16783;top:9409;height:1360;width:4598;" filled="f" stroked="f" coordsize="21600,21600" o:gfxdata="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X87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  <w:rPr>
                                <w:rFonts w:hint="default" w:ascii="思源黑体 Medium" w:hAnsi="思源黑体 Medium" w:eastAsia="思源黑体 Medium" w:cs="思源黑体 Medium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>
      <w:pgSz w:w="11906" w:h="16838"/>
      <w:pgMar w:top="1440" w:right="1463" w:bottom="144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CBDE5C61-41F8-449F-AEF2-733A7EE8124E}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  <w:embedRegular r:id="rId2" w:fontKey="{7E16AC12-3A52-4824-9298-F3E47EA97B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2102CB-CCE1-4468-84D7-B0AE461B52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3A66007-271A-4E60-9137-3A00AE07D5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F129EDE-DD01-451A-B688-AE58E5A053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7E6F639A-1364-449F-9851-94385E2AA6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B0F981A-2AFC-4CB3-80C4-98831AD00FD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1116D62-1CBC-400A-9DCB-4B1448F76EA2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  <w:embedRegular r:id="rId9" w:fontKey="{EA369F8D-E864-4299-A0DD-B2DBB4D210A2}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  <w:embedRegular r:id="rId10" w:fontKey="{8BE2C279-6108-40D7-BAD9-26FF96184DC6}"/>
  </w:font>
  <w:font w:name="思源黑体 Light">
    <w:altName w:val="黑体"/>
    <w:panose1 w:val="020B0300000000000000"/>
    <w:charset w:val="86"/>
    <w:family w:val="auto"/>
    <w:pitch w:val="default"/>
    <w:sig w:usb0="00000000" w:usb1="00000000" w:usb2="00000016" w:usb3="00000000" w:csb0="602E0107" w:csb1="00000000"/>
    <w:embedRegular r:id="rId11" w:fontKey="{59F9ECBB-CFD2-4477-AF4E-5626BCC0CE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jNmNjFkZDAxZGRiOWJkNDk4ZDgzMGMyNTY0YmM5NDBjIiwidXNlckNvdW50Ijo2fQ=="/>
  </w:docVars>
  <w:rsids>
    <w:rsidRoot w:val="16A2393A"/>
    <w:rsid w:val="16A2393A"/>
    <w:rsid w:val="33C82F3E"/>
    <w:rsid w:val="34470BC4"/>
    <w:rsid w:val="399B44B1"/>
    <w:rsid w:val="4F624E09"/>
    <w:rsid w:val="5A1A16CF"/>
    <w:rsid w:val="7D00517C"/>
    <w:rsid w:val="7EE0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autoRedefine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752acb5-9089-4fe0-9f61-56ecaef0d3fc\&#31038;&#22242;&#25307;&#26032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社团招新报名表.docx</Template>
  <Pages>2</Pages>
  <Words>75</Words>
  <Characters>75</Characters>
  <Lines>0</Lines>
  <Paragraphs>0</Paragraphs>
  <TotalTime>1</TotalTime>
  <ScaleCrop>false</ScaleCrop>
  <LinksUpToDate>false</LinksUpToDate>
  <CharactersWithSpaces>97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2023-12-29T08:10:00Z</dcterms:created>
  <dc:creator>大青蛙</dc:creator>
  <cp:lastModifiedBy>大青蛙</cp:lastModifiedBy>
  <dcterms:modified xsi:type="dcterms:W3CDTF">2023-12-29T09:44:29Z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0B2AA8073C65432C9F5CB9CD78C93038_11</vt:lpwstr>
  </property>
  <property fmtid="{D5CDD505-2E9C-101B-9397-08002B2CF9AE}" pid="4" name="KSOTemplateUUID">
    <vt:lpwstr>v1.0_mb_tZ2vSFsXyZPT1z/hutmpkg==</vt:lpwstr>
  </property>
</Properties>
</file>